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B78" w:rsidRDefault="00B26B78" w:rsidP="001406B6">
      <w:pPr>
        <w:shd w:val="clear" w:color="auto" w:fill="FFFFFF"/>
        <w:spacing w:after="0" w:line="315" w:lineRule="atLeast"/>
        <w:jc w:val="right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Приложение №1</w:t>
      </w:r>
    </w:p>
    <w:p w:rsidR="00B26B78" w:rsidRPr="001406B6" w:rsidRDefault="00B26B78" w:rsidP="001406B6">
      <w:pPr>
        <w:pStyle w:val="NormalWeb"/>
        <w:spacing w:before="0" w:beforeAutospacing="0" w:after="150" w:afterAutospacing="0"/>
        <w:rPr>
          <w:rFonts w:ascii="Arial" w:hAnsi="Arial" w:cs="Arial"/>
          <w:color w:val="000000"/>
        </w:rPr>
      </w:pPr>
      <w:r w:rsidRPr="001406B6">
        <w:rPr>
          <w:b/>
          <w:bCs/>
          <w:color w:val="000000"/>
        </w:rPr>
        <w:t>Приём “Шаг за шагом”.</w:t>
      </w:r>
    </w:p>
    <w:p w:rsidR="00B26B78" w:rsidRPr="001406B6" w:rsidRDefault="00B26B78" w:rsidP="001406B6">
      <w:pPr>
        <w:pStyle w:val="NormalWeb"/>
        <w:spacing w:before="0" w:beforeAutospacing="0" w:after="150" w:afterAutospacing="0"/>
        <w:rPr>
          <w:rFonts w:ascii="Arial" w:hAnsi="Arial" w:cs="Arial"/>
          <w:color w:val="000000"/>
        </w:rPr>
      </w:pPr>
      <w:r w:rsidRPr="001406B6">
        <w:rPr>
          <w:i/>
          <w:iCs/>
          <w:color w:val="000000"/>
        </w:rPr>
        <w:t>Описание:</w:t>
      </w:r>
      <w:r w:rsidRPr="001406B6">
        <w:rPr>
          <w:color w:val="000000"/>
        </w:rPr>
        <w:t xml:space="preserve">  приём интерактивного обучения. Используется для активизации полученных ранее знаний. </w:t>
      </w:r>
    </w:p>
    <w:p w:rsidR="00B26B78" w:rsidRPr="001406B6" w:rsidRDefault="00B26B78" w:rsidP="001406B6">
      <w:pPr>
        <w:pStyle w:val="NormalWeb"/>
        <w:spacing w:before="0" w:beforeAutospacing="0" w:after="150" w:afterAutospacing="0"/>
        <w:rPr>
          <w:rFonts w:ascii="Arial" w:hAnsi="Arial" w:cs="Arial"/>
          <w:color w:val="000000"/>
        </w:rPr>
      </w:pPr>
      <w:r w:rsidRPr="001406B6">
        <w:rPr>
          <w:color w:val="000000"/>
        </w:rPr>
        <w:t>Ученики, шагая к доске,</w:t>
      </w:r>
      <w:r>
        <w:rPr>
          <w:color w:val="000000"/>
        </w:rPr>
        <w:t xml:space="preserve"> на каждый шаг называют термин или </w:t>
      </w:r>
      <w:r w:rsidRPr="001406B6">
        <w:rPr>
          <w:color w:val="000000"/>
        </w:rPr>
        <w:t>поня</w:t>
      </w:r>
      <w:r>
        <w:rPr>
          <w:color w:val="000000"/>
        </w:rPr>
        <w:t xml:space="preserve">тие </w:t>
      </w:r>
      <w:r w:rsidRPr="001406B6">
        <w:rPr>
          <w:color w:val="000000"/>
        </w:rPr>
        <w:t>из изученного ранее материала</w:t>
      </w:r>
      <w:r>
        <w:rPr>
          <w:color w:val="000000"/>
        </w:rPr>
        <w:t xml:space="preserve"> </w:t>
      </w:r>
    </w:p>
    <w:p w:rsidR="00B26B78" w:rsidRPr="001406B6" w:rsidRDefault="00B26B78" w:rsidP="001406B6">
      <w:pPr>
        <w:pStyle w:val="NormalWeb"/>
        <w:spacing w:before="0" w:beforeAutospacing="0" w:after="150" w:afterAutospacing="0"/>
        <w:rPr>
          <w:rFonts w:ascii="Arial" w:hAnsi="Arial" w:cs="Arial"/>
          <w:color w:val="000000"/>
        </w:rPr>
      </w:pPr>
      <w:r w:rsidRPr="001406B6">
        <w:rPr>
          <w:i/>
          <w:iCs/>
          <w:color w:val="000000"/>
        </w:rPr>
        <w:t>Пример</w:t>
      </w:r>
      <w:r w:rsidRPr="001406B6">
        <w:rPr>
          <w:color w:val="000000"/>
        </w:rPr>
        <w:t>.</w:t>
      </w:r>
      <w:r>
        <w:rPr>
          <w:color w:val="000000"/>
        </w:rPr>
        <w:t>  </w:t>
      </w:r>
      <w:r w:rsidRPr="001406B6">
        <w:rPr>
          <w:color w:val="000000"/>
        </w:rPr>
        <w:t xml:space="preserve"> Ученики шагают к карте. И каждый шаг сопровождаю</w:t>
      </w:r>
      <w:r>
        <w:rPr>
          <w:color w:val="000000"/>
        </w:rPr>
        <w:t>т названием какого-нибудь термина или определения за курс географии 5 класса.</w:t>
      </w:r>
    </w:p>
    <w:p w:rsidR="00B26B78" w:rsidRDefault="00B26B78" w:rsidP="001406B6">
      <w:pPr>
        <w:shd w:val="clear" w:color="auto" w:fill="FFFFFF"/>
        <w:spacing w:after="0" w:line="315" w:lineRule="atLeast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26B78" w:rsidRDefault="00B26B78" w:rsidP="001406B6">
      <w:pPr>
        <w:shd w:val="clear" w:color="auto" w:fill="FFFFFF"/>
        <w:spacing w:after="0" w:line="315" w:lineRule="atLeast"/>
        <w:jc w:val="right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26B78" w:rsidRDefault="00B26B78" w:rsidP="001406B6">
      <w:pPr>
        <w:shd w:val="clear" w:color="auto" w:fill="FFFFFF"/>
        <w:spacing w:after="0" w:line="315" w:lineRule="atLeast"/>
        <w:jc w:val="right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B26B78" w:rsidRDefault="00B26B78" w:rsidP="001406B6">
      <w:pPr>
        <w:shd w:val="clear" w:color="auto" w:fill="FFFFFF"/>
        <w:spacing w:after="0" w:line="315" w:lineRule="atLeast"/>
        <w:jc w:val="right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Приложение №2</w:t>
      </w:r>
    </w:p>
    <w:p w:rsidR="00B26B78" w:rsidRPr="00C44FAC" w:rsidRDefault="00B26B78" w:rsidP="00C44FAC">
      <w:pPr>
        <w:shd w:val="clear" w:color="auto" w:fill="FFFFFF"/>
        <w:spacing w:after="0" w:line="315" w:lineRule="atLeast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C44FAC">
        <w:rPr>
          <w:rFonts w:ascii="Times New Roman" w:hAnsi="Times New Roman"/>
          <w:b/>
          <w:bCs/>
          <w:sz w:val="24"/>
          <w:szCs w:val="24"/>
          <w:lang w:eastAsia="ru-RU"/>
        </w:rPr>
        <w:t>Материал для итогового контроля по географии в 5 классе по курсу «География».</w:t>
      </w:r>
    </w:p>
    <w:p w:rsidR="00B26B78" w:rsidRDefault="00B26B78" w:rsidP="00176B2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C44FAC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Структура </w:t>
      </w:r>
      <w:r w:rsidRPr="00C44FAC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Работа включает 15</w:t>
      </w:r>
      <w:r w:rsidRPr="00C44FAC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заданий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C44FAC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A83343">
        <w:rPr>
          <w:rFonts w:ascii="Times New Roman" w:hAnsi="Times New Roman"/>
          <w:sz w:val="24"/>
          <w:szCs w:val="24"/>
          <w:lang w:eastAsia="ru-RU"/>
        </w:rPr>
        <w:t xml:space="preserve">Форма контроля: тест, построенный по модели ОГЭ. Контрольная работа состоит из трех </w:t>
      </w:r>
      <w:r>
        <w:rPr>
          <w:rFonts w:ascii="Times New Roman" w:hAnsi="Times New Roman"/>
          <w:sz w:val="24"/>
          <w:szCs w:val="24"/>
          <w:lang w:eastAsia="ru-RU"/>
        </w:rPr>
        <w:t xml:space="preserve">вариантов заданий: </w:t>
      </w:r>
    </w:p>
    <w:p w:rsidR="00B26B78" w:rsidRDefault="00B26B78" w:rsidP="00176B2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 – 10 задания с выбором одного верного ответа из четырёх;</w:t>
      </w:r>
    </w:p>
    <w:p w:rsidR="00B26B78" w:rsidRDefault="00B26B78" w:rsidP="000D25F5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11 -  13 задания на соответствия и на определения последовательности географических объектов;</w:t>
      </w:r>
    </w:p>
    <w:p w:rsidR="00B26B78" w:rsidRDefault="00B26B78" w:rsidP="00A83343">
      <w:pPr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14 – 15 задания с развёрнутыми ответами  и задания на работу с текстом.</w:t>
      </w:r>
    </w:p>
    <w:p w:rsidR="00B26B78" w:rsidRDefault="00B26B78" w:rsidP="00C44FAC">
      <w:pPr>
        <w:spacing w:after="0"/>
        <w:rPr>
          <w:rFonts w:ascii="Times New Roman" w:hAnsi="Times New Roman"/>
          <w:sz w:val="24"/>
          <w:szCs w:val="24"/>
        </w:rPr>
      </w:pPr>
    </w:p>
    <w:p w:rsidR="00B26B78" w:rsidRDefault="00B26B78" w:rsidP="00C44FAC">
      <w:pPr>
        <w:spacing w:after="0"/>
        <w:rPr>
          <w:rFonts w:ascii="Times New Roman" w:hAnsi="Times New Roman"/>
          <w:sz w:val="24"/>
          <w:szCs w:val="24"/>
        </w:rPr>
      </w:pPr>
    </w:p>
    <w:p w:rsidR="00B26B78" w:rsidRPr="005F4AB8" w:rsidRDefault="00B26B78" w:rsidP="005F4AB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Итоговая контрольная работа по географии 5 класс.</w:t>
      </w:r>
    </w:p>
    <w:p w:rsidR="00B26B78" w:rsidRDefault="00B26B78" w:rsidP="00C44FAC">
      <w:pPr>
        <w:spacing w:after="0"/>
        <w:rPr>
          <w:rFonts w:ascii="Times New Roman" w:hAnsi="Times New Roman"/>
          <w:sz w:val="24"/>
          <w:szCs w:val="24"/>
        </w:rPr>
      </w:pPr>
    </w:p>
    <w:p w:rsidR="00B26B78" w:rsidRPr="005F4AB8" w:rsidRDefault="00B26B78" w:rsidP="005F4AB8">
      <w:pPr>
        <w:shd w:val="clear" w:color="auto" w:fill="FFFFFF"/>
        <w:spacing w:after="0" w:line="240" w:lineRule="auto"/>
        <w:rPr>
          <w:rFonts w:ascii="Arial" w:hAnsi="Arial" w:cs="Arial"/>
          <w:color w:val="00000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</w:t>
      </w:r>
      <w:r w:rsidRPr="005F4AB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вариант</w:t>
      </w:r>
    </w:p>
    <w:p w:rsidR="00B26B78" w:rsidRPr="005F4AB8" w:rsidRDefault="00B26B78" w:rsidP="005F4AB8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F4AB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Что означает слово «география»:</w:t>
      </w:r>
      <w:r w:rsidRPr="005F4AB8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br/>
      </w:r>
      <w:r w:rsidRPr="005F4AB8">
        <w:rPr>
          <w:rFonts w:ascii="Times New Roman" w:hAnsi="Times New Roman"/>
          <w:color w:val="000000"/>
          <w:sz w:val="24"/>
          <w:szCs w:val="24"/>
          <w:lang w:eastAsia="ru-RU"/>
        </w:rPr>
        <w:t>а) землеочертание;        в) земленачертание;</w:t>
      </w:r>
      <w:r w:rsidRPr="005F4AB8">
        <w:rPr>
          <w:rFonts w:ascii="Times New Roman" w:hAnsi="Times New Roman"/>
          <w:color w:val="000000"/>
          <w:sz w:val="24"/>
          <w:szCs w:val="24"/>
          <w:lang w:eastAsia="ru-RU"/>
        </w:rPr>
        <w:br/>
        <w:t>б) землеописание;        г) земленаписание.</w:t>
      </w:r>
    </w:p>
    <w:p w:rsidR="00B26B78" w:rsidRPr="005F4AB8" w:rsidRDefault="00B26B78" w:rsidP="005F4AB8">
      <w:pPr>
        <w:numPr>
          <w:ilvl w:val="0"/>
          <w:numId w:val="1"/>
        </w:numPr>
        <w:shd w:val="clear" w:color="auto" w:fill="FFFFFF"/>
        <w:spacing w:after="0" w:line="240" w:lineRule="auto"/>
        <w:rPr>
          <w:rStyle w:val="c3"/>
          <w:rFonts w:ascii="Times New Roman" w:hAnsi="Times New Roman"/>
          <w:color w:val="000000"/>
          <w:sz w:val="24"/>
          <w:szCs w:val="24"/>
          <w:lang w:eastAsia="ru-RU"/>
        </w:rPr>
      </w:pPr>
      <w:r w:rsidRPr="005F4AB8">
        <w:rPr>
          <w:rStyle w:val="c1"/>
          <w:rFonts w:ascii="Times New Roman" w:hAnsi="Times New Roman"/>
          <w:b/>
          <w:iCs/>
          <w:color w:val="000000"/>
          <w:sz w:val="24"/>
          <w:szCs w:val="24"/>
          <w:shd w:val="clear" w:color="auto" w:fill="FFFFFF"/>
        </w:rPr>
        <w:t xml:space="preserve"> На Земле всего материков:</w:t>
      </w:r>
      <w:r w:rsidRPr="005F4AB8">
        <w:rPr>
          <w:rFonts w:ascii="Times New Roman" w:hAnsi="Times New Roman"/>
          <w:i/>
          <w:iCs/>
          <w:color w:val="000000"/>
          <w:sz w:val="24"/>
          <w:szCs w:val="24"/>
          <w:shd w:val="clear" w:color="auto" w:fill="FFFFFF"/>
        </w:rPr>
        <w:br/>
      </w:r>
      <w:r w:rsidRPr="005F4AB8">
        <w:rPr>
          <w:rStyle w:val="c3"/>
          <w:rFonts w:ascii="Times New Roman" w:hAnsi="Times New Roman"/>
          <w:color w:val="000000"/>
          <w:sz w:val="24"/>
          <w:szCs w:val="24"/>
          <w:shd w:val="clear" w:color="auto" w:fill="FFFFFF"/>
        </w:rPr>
        <w:t>а) 4           б) 5         в) 6          г) 7</w:t>
      </w:r>
    </w:p>
    <w:p w:rsidR="00B26B78" w:rsidRPr="005F4AB8" w:rsidRDefault="00B26B78" w:rsidP="005F4AB8">
      <w:pPr>
        <w:pStyle w:val="c6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</w:rPr>
      </w:pPr>
      <w:r>
        <w:rPr>
          <w:rStyle w:val="c1"/>
          <w:i/>
          <w:iCs/>
          <w:color w:val="000000"/>
          <w:sz w:val="28"/>
          <w:szCs w:val="28"/>
        </w:rPr>
        <w:t xml:space="preserve"> </w:t>
      </w:r>
      <w:r w:rsidRPr="005F4AB8">
        <w:rPr>
          <w:rStyle w:val="c1"/>
          <w:b/>
          <w:iCs/>
          <w:color w:val="000000"/>
        </w:rPr>
        <w:t>Прибор для ориентирования</w:t>
      </w:r>
    </w:p>
    <w:p w:rsidR="00B26B78" w:rsidRDefault="00B26B78" w:rsidP="005F4AB8">
      <w:pPr>
        <w:pStyle w:val="c6"/>
        <w:shd w:val="clear" w:color="auto" w:fill="FFFFFF"/>
        <w:spacing w:before="0" w:beforeAutospacing="0" w:after="0" w:afterAutospacing="0"/>
        <w:ind w:left="720"/>
        <w:rPr>
          <w:rStyle w:val="c3"/>
          <w:color w:val="000000"/>
        </w:rPr>
      </w:pPr>
      <w:r>
        <w:rPr>
          <w:rStyle w:val="c3"/>
          <w:color w:val="000000"/>
        </w:rPr>
        <w:t>а) термометр,     б</w:t>
      </w:r>
      <w:r w:rsidRPr="005F4AB8">
        <w:rPr>
          <w:rStyle w:val="c3"/>
          <w:color w:val="000000"/>
        </w:rPr>
        <w:t xml:space="preserve">) </w:t>
      </w:r>
      <w:r>
        <w:rPr>
          <w:rStyle w:val="c3"/>
          <w:color w:val="000000"/>
        </w:rPr>
        <w:t>барометр,     в) компас     г) ф</w:t>
      </w:r>
      <w:r w:rsidRPr="005F4AB8">
        <w:rPr>
          <w:rStyle w:val="c3"/>
          <w:color w:val="000000"/>
        </w:rPr>
        <w:t>люгер</w:t>
      </w:r>
    </w:p>
    <w:p w:rsidR="00B26B78" w:rsidRPr="00A25390" w:rsidRDefault="00B26B78" w:rsidP="00A25390">
      <w:pPr>
        <w:pStyle w:val="c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    4</w:t>
      </w:r>
      <w:r w:rsidRPr="00A25390">
        <w:rPr>
          <w:rFonts w:ascii="Arial" w:hAnsi="Arial" w:cs="Arial"/>
          <w:b/>
          <w:color w:val="000000"/>
        </w:rPr>
        <w:t xml:space="preserve">.   </w:t>
      </w:r>
      <w:r w:rsidRPr="00A25390">
        <w:rPr>
          <w:rStyle w:val="c1"/>
          <w:b/>
          <w:iCs/>
          <w:color w:val="000000"/>
          <w:sz w:val="28"/>
          <w:szCs w:val="28"/>
        </w:rPr>
        <w:t xml:space="preserve"> </w:t>
      </w:r>
      <w:r w:rsidRPr="00A25390">
        <w:rPr>
          <w:rStyle w:val="c1"/>
          <w:b/>
          <w:iCs/>
          <w:color w:val="000000"/>
        </w:rPr>
        <w:t>Первый компас появился:</w:t>
      </w:r>
    </w:p>
    <w:p w:rsidR="00B26B78" w:rsidRDefault="00B26B78" w:rsidP="00A25390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color w:val="000000"/>
        </w:rPr>
        <w:t xml:space="preserve">           а) Индии        б) России        в</w:t>
      </w:r>
      <w:r w:rsidRPr="00A25390">
        <w:rPr>
          <w:rStyle w:val="c3"/>
          <w:color w:val="000000"/>
        </w:rPr>
        <w:t>) Китае  </w:t>
      </w:r>
      <w:r>
        <w:rPr>
          <w:rStyle w:val="c3"/>
          <w:color w:val="000000"/>
        </w:rPr>
        <w:t xml:space="preserve">  г)Египте</w:t>
      </w:r>
    </w:p>
    <w:p w:rsidR="00B26B78" w:rsidRDefault="00B26B78" w:rsidP="00A25390">
      <w:pPr>
        <w:pStyle w:val="c6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>
        <w:rPr>
          <w:rStyle w:val="c3"/>
          <w:color w:val="000000"/>
        </w:rPr>
        <w:t xml:space="preserve">      5  </w:t>
      </w:r>
      <w:r w:rsidRPr="00A25390">
        <w:rPr>
          <w:b/>
          <w:color w:val="000000"/>
          <w:shd w:val="clear" w:color="auto" w:fill="FFFFFF"/>
        </w:rPr>
        <w:t>Определение своего местоположени</w:t>
      </w:r>
      <w:r>
        <w:rPr>
          <w:b/>
          <w:color w:val="000000"/>
          <w:shd w:val="clear" w:color="auto" w:fill="FFFFFF"/>
        </w:rPr>
        <w:t xml:space="preserve">я относительно сторон горизонта </w:t>
      </w:r>
      <w:r w:rsidRPr="00A25390">
        <w:rPr>
          <w:b/>
          <w:color w:val="000000"/>
          <w:shd w:val="clear" w:color="auto" w:fill="FFFFFF"/>
        </w:rPr>
        <w:t>называется:</w:t>
      </w:r>
      <w:r w:rsidRPr="00A25390">
        <w:rPr>
          <w:color w:val="000000"/>
        </w:rPr>
        <w:br/>
      </w:r>
      <w:r>
        <w:rPr>
          <w:color w:val="000000"/>
          <w:shd w:val="clear" w:color="auto" w:fill="FFFFFF"/>
        </w:rPr>
        <w:t xml:space="preserve">            а</w:t>
      </w:r>
      <w:r w:rsidRPr="00A25390">
        <w:rPr>
          <w:color w:val="000000"/>
          <w:shd w:val="clear" w:color="auto" w:fill="FFFFFF"/>
        </w:rPr>
        <w:t xml:space="preserve">)ориентированием </w:t>
      </w:r>
      <w:r>
        <w:rPr>
          <w:color w:val="000000"/>
          <w:shd w:val="clear" w:color="auto" w:fill="FFFFFF"/>
        </w:rPr>
        <w:t xml:space="preserve"> б</w:t>
      </w:r>
      <w:r w:rsidRPr="00A25390">
        <w:rPr>
          <w:color w:val="000000"/>
          <w:shd w:val="clear" w:color="auto" w:fill="FFFFFF"/>
        </w:rPr>
        <w:t>) прогнозированием</w:t>
      </w:r>
      <w:r w:rsidRPr="00FB0489">
        <w:rPr>
          <w:color w:val="000000"/>
          <w:sz w:val="28"/>
          <w:szCs w:val="28"/>
          <w:shd w:val="clear" w:color="auto" w:fill="FFFFFF"/>
        </w:rPr>
        <w:t> 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в)описанием  г)топографированием</w:t>
      </w:r>
    </w:p>
    <w:p w:rsidR="00B26B78" w:rsidRDefault="00B26B78" w:rsidP="008D288B">
      <w:pPr>
        <w:pStyle w:val="c6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>
        <w:rPr>
          <w:color w:val="000000"/>
          <w:sz w:val="28"/>
          <w:szCs w:val="28"/>
        </w:rPr>
        <w:t xml:space="preserve">      </w:t>
      </w:r>
      <w:r>
        <w:rPr>
          <w:color w:val="000000"/>
        </w:rPr>
        <w:t xml:space="preserve">6.  </w:t>
      </w:r>
      <w:r w:rsidRPr="00FB0489">
        <w:rPr>
          <w:color w:val="000000"/>
          <w:sz w:val="28"/>
          <w:szCs w:val="28"/>
          <w:shd w:val="clear" w:color="auto" w:fill="FFFFFF"/>
        </w:rPr>
        <w:t> </w:t>
      </w:r>
      <w:r w:rsidRPr="00A83343">
        <w:rPr>
          <w:b/>
          <w:color w:val="000000"/>
          <w:shd w:val="clear" w:color="auto" w:fill="FFFFFF"/>
        </w:rPr>
        <w:t>Первое кругосветное путешествие совершила экспедиция:</w:t>
      </w:r>
      <w:r w:rsidRPr="00A83343">
        <w:rPr>
          <w:color w:val="000000"/>
        </w:rPr>
        <w:br/>
      </w:r>
      <w:r>
        <w:rPr>
          <w:color w:val="000000"/>
          <w:shd w:val="clear" w:color="auto" w:fill="FFFFFF"/>
        </w:rPr>
        <w:t xml:space="preserve">                 а</w:t>
      </w:r>
      <w:r w:rsidRPr="00A83343">
        <w:rPr>
          <w:color w:val="000000"/>
          <w:shd w:val="clear" w:color="auto" w:fill="FFFFFF"/>
        </w:rPr>
        <w:t>) Х.Колумба</w:t>
      </w:r>
      <w:r>
        <w:rPr>
          <w:color w:val="000000"/>
          <w:shd w:val="clear" w:color="auto" w:fill="FFFFFF"/>
        </w:rPr>
        <w:t xml:space="preserve">   б</w:t>
      </w:r>
      <w:r w:rsidRPr="00A83343">
        <w:rPr>
          <w:color w:val="000000"/>
          <w:shd w:val="clear" w:color="auto" w:fill="FFFFFF"/>
        </w:rPr>
        <w:t>) Дж.Кука </w:t>
      </w:r>
      <w:r>
        <w:rPr>
          <w:color w:val="000000"/>
          <w:shd w:val="clear" w:color="auto" w:fill="FFFFFF"/>
        </w:rPr>
        <w:t xml:space="preserve">   в</w:t>
      </w:r>
      <w:r w:rsidRPr="00A83343">
        <w:rPr>
          <w:color w:val="000000"/>
          <w:shd w:val="clear" w:color="auto" w:fill="FFFFFF"/>
        </w:rPr>
        <w:t xml:space="preserve">)Бартоломеу Диша </w:t>
      </w:r>
      <w:r>
        <w:rPr>
          <w:color w:val="000000"/>
          <w:shd w:val="clear" w:color="auto" w:fill="FFFFFF"/>
        </w:rPr>
        <w:t xml:space="preserve">   г</w:t>
      </w:r>
      <w:r w:rsidRPr="00A83343">
        <w:rPr>
          <w:color w:val="000000"/>
          <w:shd w:val="clear" w:color="auto" w:fill="FFFFFF"/>
        </w:rPr>
        <w:t>) Ф.Маге</w:t>
      </w:r>
      <w:r>
        <w:rPr>
          <w:color w:val="000000"/>
          <w:shd w:val="clear" w:color="auto" w:fill="FFFFFF"/>
        </w:rPr>
        <w:t>л</w:t>
      </w:r>
      <w:r w:rsidRPr="00A83343">
        <w:rPr>
          <w:color w:val="000000"/>
          <w:shd w:val="clear" w:color="auto" w:fill="FFFFFF"/>
        </w:rPr>
        <w:t>лан</w:t>
      </w:r>
      <w:r>
        <w:rPr>
          <w:color w:val="000000"/>
          <w:shd w:val="clear" w:color="auto" w:fill="FFFFFF"/>
        </w:rPr>
        <w:t xml:space="preserve">  </w:t>
      </w:r>
    </w:p>
    <w:p w:rsidR="00B26B78" w:rsidRDefault="00B26B78" w:rsidP="008D288B">
      <w:pPr>
        <w:pStyle w:val="c6"/>
        <w:shd w:val="clear" w:color="auto" w:fill="FFFFFF"/>
        <w:spacing w:before="0" w:beforeAutospacing="0" w:after="0" w:afterAutospacing="0"/>
        <w:rPr>
          <w:b/>
        </w:rPr>
      </w:pPr>
      <w:r>
        <w:rPr>
          <w:color w:val="000000"/>
          <w:shd w:val="clear" w:color="auto" w:fill="FFFFFF"/>
        </w:rPr>
        <w:t xml:space="preserve">        7.  </w:t>
      </w:r>
      <w:r>
        <w:rPr>
          <w:sz w:val="28"/>
          <w:szCs w:val="28"/>
        </w:rPr>
        <w:t xml:space="preserve"> </w:t>
      </w:r>
      <w:r w:rsidRPr="00A83343">
        <w:rPr>
          <w:b/>
        </w:rPr>
        <w:t>Жизнь на Земле зародилась</w:t>
      </w:r>
      <w:r>
        <w:rPr>
          <w:b/>
        </w:rPr>
        <w:t>:</w:t>
      </w:r>
    </w:p>
    <w:p w:rsidR="00B26B78" w:rsidRDefault="00B26B78" w:rsidP="008D288B">
      <w:pPr>
        <w:pStyle w:val="c6"/>
        <w:shd w:val="clear" w:color="auto" w:fill="FFFFFF"/>
        <w:spacing w:before="0" w:beforeAutospacing="0" w:after="0" w:afterAutospacing="0"/>
      </w:pPr>
      <w:r>
        <w:rPr>
          <w:b/>
        </w:rPr>
        <w:t xml:space="preserve">                   </w:t>
      </w:r>
      <w:r w:rsidRPr="00A83343">
        <w:rPr>
          <w:b/>
        </w:rPr>
        <w:t xml:space="preserve">   </w:t>
      </w:r>
      <w:r w:rsidRPr="008D288B">
        <w:t>1)</w:t>
      </w:r>
      <w:r>
        <w:t xml:space="preserve"> </w:t>
      </w:r>
      <w:r w:rsidRPr="008D288B">
        <w:t>око</w:t>
      </w:r>
      <w:r>
        <w:t xml:space="preserve">ло 3,5 млрд. лет назад                      </w:t>
      </w:r>
      <w:r w:rsidRPr="008D288B">
        <w:t>2)</w:t>
      </w:r>
      <w:r>
        <w:t xml:space="preserve"> </w:t>
      </w:r>
      <w:r w:rsidRPr="008D288B">
        <w:t xml:space="preserve">4 млрд. лет назад </w:t>
      </w:r>
    </w:p>
    <w:p w:rsidR="00B26B78" w:rsidRPr="008D288B" w:rsidRDefault="00B26B78" w:rsidP="008D288B">
      <w:pPr>
        <w:pStyle w:val="c6"/>
        <w:shd w:val="clear" w:color="auto" w:fill="FFFFFF"/>
        <w:spacing w:before="0" w:beforeAutospacing="0" w:after="0" w:afterAutospacing="0"/>
      </w:pPr>
      <w:r>
        <w:t xml:space="preserve">                     </w:t>
      </w:r>
      <w:r w:rsidRPr="008D288B">
        <w:t xml:space="preserve"> 3)</w:t>
      </w:r>
      <w:r>
        <w:t xml:space="preserve"> </w:t>
      </w:r>
      <w:r w:rsidRPr="008D288B">
        <w:t xml:space="preserve">около 5 млрд. лет назад                       </w:t>
      </w:r>
      <w:r>
        <w:t xml:space="preserve">  </w:t>
      </w:r>
      <w:r w:rsidRPr="008D288B">
        <w:t>4)</w:t>
      </w:r>
      <w:r>
        <w:t xml:space="preserve"> </w:t>
      </w:r>
      <w:r w:rsidRPr="008D288B">
        <w:t xml:space="preserve">2 млрд. лет назад                                                                                       </w:t>
      </w:r>
      <w:r w:rsidRPr="008D288B">
        <w:rPr>
          <w:b/>
        </w:rPr>
        <w:t xml:space="preserve">                                                                                                                                                                   </w:t>
      </w:r>
      <w:r w:rsidRPr="008D288B">
        <w:t xml:space="preserve">  </w:t>
      </w:r>
      <w:r w:rsidRPr="008D288B">
        <w:rPr>
          <w:color w:val="000000"/>
        </w:rPr>
        <w:t xml:space="preserve">                                            </w:t>
      </w:r>
    </w:p>
    <w:p w:rsidR="00B26B78" w:rsidRDefault="00B26B78" w:rsidP="003E5800">
      <w:pPr>
        <w:tabs>
          <w:tab w:val="left" w:pos="0"/>
          <w:tab w:val="left" w:pos="426"/>
          <w:tab w:val="left" w:pos="567"/>
        </w:tabs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8.   </w:t>
      </w:r>
      <w:r w:rsidRPr="003E5800">
        <w:rPr>
          <w:rFonts w:ascii="Times New Roman" w:hAnsi="Times New Roman"/>
          <w:b/>
          <w:sz w:val="24"/>
          <w:szCs w:val="24"/>
        </w:rPr>
        <w:t>В строении океанической земной коры отсутствует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B26B78" w:rsidRDefault="00B26B78" w:rsidP="003E5800">
      <w:pPr>
        <w:tabs>
          <w:tab w:val="left" w:pos="0"/>
          <w:tab w:val="left" w:pos="426"/>
          <w:tab w:val="left" w:pos="567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</w:t>
      </w:r>
      <w:r w:rsidRPr="002F2EE8">
        <w:rPr>
          <w:rFonts w:ascii="Times New Roman" w:hAnsi="Times New Roman"/>
          <w:sz w:val="24"/>
          <w:szCs w:val="24"/>
        </w:rPr>
        <w:t xml:space="preserve">1)осадочный слой    </w:t>
      </w:r>
      <w:r>
        <w:rPr>
          <w:rFonts w:ascii="Times New Roman" w:hAnsi="Times New Roman"/>
          <w:sz w:val="24"/>
          <w:szCs w:val="24"/>
        </w:rPr>
        <w:t xml:space="preserve">2)гранитный слой   </w:t>
      </w:r>
      <w:r w:rsidRPr="002F2EE8">
        <w:rPr>
          <w:rFonts w:ascii="Times New Roman" w:hAnsi="Times New Roman"/>
          <w:sz w:val="24"/>
          <w:szCs w:val="24"/>
        </w:rPr>
        <w:t xml:space="preserve">3)базальтовый слой </w:t>
      </w:r>
      <w:r>
        <w:rPr>
          <w:rFonts w:ascii="Times New Roman" w:hAnsi="Times New Roman"/>
          <w:sz w:val="24"/>
          <w:szCs w:val="24"/>
        </w:rPr>
        <w:t xml:space="preserve"> 4) присутствуют все слои</w:t>
      </w:r>
    </w:p>
    <w:p w:rsidR="00B26B78" w:rsidRDefault="00B26B78" w:rsidP="008D288B">
      <w:pPr>
        <w:tabs>
          <w:tab w:val="left" w:pos="0"/>
          <w:tab w:val="left" w:pos="426"/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9.    </w:t>
      </w:r>
      <w:r w:rsidRPr="008D288B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Какая из планет солнечной системы является самой маленькой:</w:t>
      </w:r>
      <w:r w:rsidRPr="00FB0489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26B78" w:rsidRDefault="00B26B78" w:rsidP="003E5800">
      <w:pPr>
        <w:tabs>
          <w:tab w:val="left" w:pos="0"/>
          <w:tab w:val="left" w:pos="426"/>
          <w:tab w:val="left" w:pos="567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Pr="008D288B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1)Марс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</w:t>
      </w:r>
      <w:r w:rsidRPr="008D288B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2)Юпитер 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</w:t>
      </w:r>
      <w:r w:rsidRPr="008D288B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3) Меркурий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</w:t>
      </w:r>
      <w:r w:rsidRPr="008D288B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4)Земля</w:t>
      </w:r>
    </w:p>
    <w:p w:rsidR="00B26B78" w:rsidRDefault="00B26B78" w:rsidP="008D288B">
      <w:pPr>
        <w:tabs>
          <w:tab w:val="left" w:pos="0"/>
          <w:tab w:val="left" w:pos="426"/>
          <w:tab w:val="left" w:pos="567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10.  </w:t>
      </w:r>
      <w:r w:rsidRPr="008D288B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Землетрясения и извержения вулканов чаще всего происходят:</w:t>
      </w:r>
      <w:r w:rsidRPr="008D288B">
        <w:rPr>
          <w:rFonts w:ascii="Times New Roman" w:hAnsi="Times New Roman"/>
          <w:b/>
          <w:color w:val="000000"/>
          <w:sz w:val="24"/>
          <w:szCs w:val="24"/>
          <w:lang w:eastAsia="ru-RU"/>
        </w:rPr>
        <w:br/>
      </w:r>
      <w:r w:rsidRPr="008D288B">
        <w:rPr>
          <w:rFonts w:ascii="Times New Roman" w:hAnsi="Times New Roman"/>
          <w:b/>
          <w:sz w:val="24"/>
          <w:szCs w:val="24"/>
        </w:rPr>
        <w:t xml:space="preserve">              </w:t>
      </w:r>
      <w:r w:rsidRPr="00325DC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1)в центре материка 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</w:t>
      </w:r>
      <w:r w:rsidRPr="00325DC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2)в центрах плит земной коры </w:t>
      </w:r>
    </w:p>
    <w:p w:rsidR="00B26B78" w:rsidRDefault="00B26B78" w:rsidP="0072060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</w:t>
      </w:r>
      <w:r w:rsidRPr="00325DC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3) на побережье океана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</w:t>
      </w:r>
      <w:r w:rsidRPr="00325DCA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4) на границе плит земной коры </w:t>
      </w:r>
      <w:r>
        <w:rPr>
          <w:rFonts w:ascii="Times New Roman" w:hAnsi="Times New Roman"/>
          <w:sz w:val="28"/>
          <w:szCs w:val="28"/>
        </w:rPr>
        <w:t>.</w:t>
      </w:r>
    </w:p>
    <w:p w:rsidR="00B26B78" w:rsidRDefault="00B26B78" w:rsidP="006833D7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720602">
        <w:rPr>
          <w:rFonts w:ascii="Times New Roman" w:hAnsi="Times New Roman"/>
          <w:sz w:val="24"/>
          <w:szCs w:val="24"/>
        </w:rPr>
        <w:t>11</w:t>
      </w:r>
      <w:r w:rsidRPr="00720602">
        <w:rPr>
          <w:rFonts w:ascii="Times New Roman" w:hAnsi="Times New Roman"/>
          <w:b/>
          <w:sz w:val="24"/>
          <w:szCs w:val="24"/>
        </w:rPr>
        <w:t>. Расположите Океаны в порядке возрастания их площади:</w:t>
      </w:r>
    </w:p>
    <w:p w:rsidR="00B26B78" w:rsidRDefault="00B26B78" w:rsidP="006833D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</w:t>
      </w:r>
      <w:r w:rsidRPr="007206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1)Индийский       </w:t>
      </w:r>
      <w:r w:rsidRPr="008E1F00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)Северный Ледовитый    </w:t>
      </w:r>
      <w:r w:rsidRPr="008E1F00">
        <w:rPr>
          <w:rFonts w:ascii="Times New Roman" w:hAnsi="Times New Roman"/>
          <w:sz w:val="24"/>
          <w:szCs w:val="24"/>
        </w:rPr>
        <w:t xml:space="preserve"> 3)Тихий  </w:t>
      </w:r>
      <w:r>
        <w:rPr>
          <w:rFonts w:ascii="Times New Roman" w:hAnsi="Times New Roman"/>
          <w:sz w:val="24"/>
          <w:szCs w:val="24"/>
        </w:rPr>
        <w:t xml:space="preserve"> 4) Атлантический</w:t>
      </w:r>
    </w:p>
    <w:p w:rsidR="00B26B78" w:rsidRDefault="00B26B78" w:rsidP="006833D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12.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6833D7">
        <w:rPr>
          <w:rFonts w:ascii="Times New Roman" w:hAnsi="Times New Roman"/>
          <w:b/>
          <w:sz w:val="24"/>
          <w:szCs w:val="24"/>
        </w:rPr>
        <w:t>Установите соответствие</w:t>
      </w:r>
      <w:r>
        <w:rPr>
          <w:rFonts w:ascii="Times New Roman" w:hAnsi="Times New Roman"/>
          <w:b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Материк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Особенность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1.Автралия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А. Самый холодный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2.Южная Америка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Б. Самый сухой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3.Африка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В. Самый большой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4.Антарктида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Г. Самый жаркий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5.Евразия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Д. Самый влажный</w:t>
            </w:r>
          </w:p>
        </w:tc>
      </w:tr>
    </w:tbl>
    <w:p w:rsidR="00B26B78" w:rsidRPr="006833D7" w:rsidRDefault="00B26B78" w:rsidP="006833D7">
      <w:pPr>
        <w:rPr>
          <w:rFonts w:ascii="Times New Roman" w:hAnsi="Times New Roman"/>
          <w:sz w:val="24"/>
          <w:szCs w:val="24"/>
        </w:rPr>
      </w:pPr>
      <w:r w:rsidRPr="006833D7">
        <w:rPr>
          <w:rFonts w:ascii="Times New Roman" w:hAnsi="Times New Roman"/>
          <w:sz w:val="24"/>
          <w:szCs w:val="24"/>
        </w:rPr>
        <w:t xml:space="preserve">           </w:t>
      </w:r>
    </w:p>
    <w:p w:rsidR="00B26B78" w:rsidRPr="009D119E" w:rsidRDefault="00B26B78" w:rsidP="006833D7">
      <w:pPr>
        <w:rPr>
          <w:rFonts w:ascii="Times New Roman" w:hAnsi="Times New Roman"/>
          <w:b/>
          <w:sz w:val="24"/>
          <w:szCs w:val="24"/>
        </w:rPr>
      </w:pPr>
      <w:r w:rsidRPr="006833D7">
        <w:rPr>
          <w:rFonts w:ascii="Times New Roman" w:hAnsi="Times New Roman"/>
          <w:sz w:val="24"/>
          <w:szCs w:val="24"/>
        </w:rPr>
        <w:t xml:space="preserve">             13.</w:t>
      </w:r>
      <w:r>
        <w:rPr>
          <w:rFonts w:ascii="Times New Roman" w:hAnsi="Times New Roman"/>
          <w:sz w:val="24"/>
          <w:szCs w:val="24"/>
        </w:rPr>
        <w:t xml:space="preserve">  </w:t>
      </w:r>
      <w:r w:rsidRPr="009D119E">
        <w:rPr>
          <w:rFonts w:ascii="Times New Roman" w:hAnsi="Times New Roman"/>
          <w:b/>
          <w:sz w:val="24"/>
          <w:szCs w:val="24"/>
        </w:rPr>
        <w:t xml:space="preserve">Закончи предложение.    </w:t>
      </w:r>
    </w:p>
    <w:p w:rsidR="00B26B78" w:rsidRDefault="00B26B78" w:rsidP="009D119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D119E">
        <w:rPr>
          <w:rFonts w:ascii="Times New Roman" w:hAnsi="Times New Roman"/>
          <w:sz w:val="24"/>
          <w:szCs w:val="24"/>
        </w:rPr>
        <w:t xml:space="preserve">                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9D119E">
        <w:rPr>
          <w:rFonts w:ascii="Times New Roman" w:hAnsi="Times New Roman"/>
          <w:sz w:val="24"/>
          <w:szCs w:val="24"/>
        </w:rPr>
        <w:t>1. Термометром можно измерить …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9D119E">
        <w:rPr>
          <w:rFonts w:ascii="Times New Roman" w:hAnsi="Times New Roman"/>
          <w:sz w:val="24"/>
          <w:szCs w:val="24"/>
        </w:rPr>
        <w:t xml:space="preserve"> </w:t>
      </w:r>
    </w:p>
    <w:p w:rsidR="00B26B78" w:rsidRDefault="00B26B78" w:rsidP="009D119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  <w:r w:rsidRPr="009D119E">
        <w:rPr>
          <w:rFonts w:ascii="Times New Roman" w:hAnsi="Times New Roman"/>
          <w:sz w:val="24"/>
          <w:szCs w:val="24"/>
        </w:rPr>
        <w:t xml:space="preserve">2. С помощью барометра измеряют …  </w:t>
      </w:r>
    </w:p>
    <w:p w:rsidR="00B26B78" w:rsidRDefault="00B26B78" w:rsidP="009D119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</w:t>
      </w:r>
      <w:r w:rsidRPr="00EE17CA">
        <w:rPr>
          <w:rFonts w:ascii="Times New Roman" w:hAnsi="Times New Roman"/>
          <w:sz w:val="24"/>
          <w:szCs w:val="24"/>
        </w:rPr>
        <w:t>3. Флюгер указывает …</w:t>
      </w:r>
    </w:p>
    <w:p w:rsidR="00B26B78" w:rsidRDefault="00B26B78" w:rsidP="009D119E">
      <w:pP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    4. </w:t>
      </w:r>
      <w:r w:rsidRPr="00EE17CA">
        <w:rPr>
          <w:rFonts w:ascii="Times New Roman" w:hAnsi="Times New Roman"/>
          <w:sz w:val="24"/>
          <w:szCs w:val="24"/>
        </w:rPr>
        <w:t>Гигрометр показывает …</w:t>
      </w:r>
      <w:r w:rsidRPr="00110AFF"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eastAsia="ru-RU"/>
        </w:rPr>
        <w:t>.</w:t>
      </w:r>
      <w:r w:rsidRPr="00110AFF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B26B78" w:rsidRDefault="00B26B78" w:rsidP="004421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14. </w:t>
      </w:r>
      <w:r w:rsidRPr="00176B22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Используя предложенную характеристику, определите о каком материке идет речь.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110AFF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« Этот материк давно отделился от остальных материков, на нем нет действующих вулканов. Реки этого материка маловодны и часто пересыхают».</w:t>
      </w:r>
      <w:r w:rsidRPr="00110AFF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</w:t>
      </w:r>
      <w:r w:rsidRPr="00110AFF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Ответ ________________________________________________</w:t>
      </w:r>
      <w:r w:rsidRPr="00110AFF">
        <w:rPr>
          <w:rFonts w:ascii="Times New Roman" w:hAnsi="Times New Roman"/>
          <w:color w:val="000000"/>
          <w:sz w:val="24"/>
          <w:szCs w:val="24"/>
          <w:lang w:eastAsia="ru-RU"/>
        </w:rPr>
        <w:br/>
      </w:r>
    </w:p>
    <w:p w:rsidR="00B26B78" w:rsidRDefault="00B26B78" w:rsidP="00442124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15. </w:t>
      </w:r>
      <w:r w:rsidRPr="00FB0489">
        <w:rPr>
          <w:rFonts w:ascii="Times New Roman" w:hAnsi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Дополните утверждение.</w:t>
      </w:r>
    </w:p>
    <w:p w:rsidR="00B26B78" w:rsidRDefault="00B26B78" w:rsidP="00442124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Северным Ледовитым океаном омываются_____________ и ____________. Австралия        </w:t>
      </w:r>
    </w:p>
    <w:p w:rsidR="00B26B78" w:rsidRDefault="00B26B78" w:rsidP="00442124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Омывается водами _____________________ и ________________ океанов. Тремя</w:t>
      </w:r>
    </w:p>
    <w:p w:rsidR="00B26B78" w:rsidRPr="00176B22" w:rsidRDefault="00B26B78" w:rsidP="009D119E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океанами омываются материки_________________ и ________________.</w:t>
      </w:r>
      <w:r w:rsidRPr="00176B22">
        <w:rPr>
          <w:rFonts w:ascii="Times New Roman" w:hAnsi="Times New Roman"/>
          <w:b/>
          <w:color w:val="000000"/>
          <w:sz w:val="24"/>
          <w:szCs w:val="24"/>
          <w:lang w:eastAsia="ru-RU"/>
        </w:rPr>
        <w:br/>
      </w:r>
    </w:p>
    <w:p w:rsidR="00B26B78" w:rsidRDefault="00B26B78" w:rsidP="000D25F5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</w:p>
    <w:p w:rsidR="00B26B78" w:rsidRDefault="00B26B78" w:rsidP="000D25F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2</w:t>
      </w:r>
      <w:r w:rsidRPr="005F4AB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вариант</w:t>
      </w:r>
    </w:p>
    <w:p w:rsidR="00B26B78" w:rsidRPr="00E17567" w:rsidRDefault="00B26B78" w:rsidP="000D25F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7567">
        <w:rPr>
          <w:rFonts w:ascii="Arial" w:hAnsi="Arial" w:cs="Arial"/>
          <w:color w:val="000000"/>
          <w:lang w:eastAsia="ru-RU"/>
        </w:rPr>
        <w:t xml:space="preserve">             </w:t>
      </w:r>
      <w:r w:rsidRPr="00E17567">
        <w:rPr>
          <w:rFonts w:ascii="Times New Roman" w:hAnsi="Times New Roman"/>
          <w:color w:val="000000"/>
          <w:sz w:val="24"/>
          <w:szCs w:val="24"/>
          <w:lang w:eastAsia="ru-RU"/>
        </w:rPr>
        <w:t>1.</w:t>
      </w:r>
      <w:r w:rsidRPr="00E17567">
        <w:rPr>
          <w:rFonts w:ascii="Times New Roman" w:hAnsi="Times New Roman"/>
          <w:b/>
          <w:color w:val="000000"/>
          <w:sz w:val="24"/>
          <w:szCs w:val="24"/>
          <w:lang w:eastAsia="ru-RU"/>
        </w:rPr>
        <w:t>Кто из учёных первым применил слово «география»</w:t>
      </w:r>
    </w:p>
    <w:p w:rsidR="00B26B78" w:rsidRDefault="00B26B78" w:rsidP="000D25F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а) Геродот    б) Эратосфен    в) Аристотель  г) Пифагор</w:t>
      </w:r>
    </w:p>
    <w:p w:rsidR="00B26B78" w:rsidRDefault="00B26B78" w:rsidP="000D25F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B26B78" w:rsidRPr="00E17567" w:rsidRDefault="00B26B78" w:rsidP="000D25F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 w:rsidRPr="00E17567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            </w:t>
      </w:r>
      <w:r w:rsidRPr="00E1756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2. </w:t>
      </w:r>
      <w:r w:rsidRPr="00E17567">
        <w:rPr>
          <w:rFonts w:ascii="Times New Roman" w:hAnsi="Times New Roman"/>
          <w:b/>
          <w:color w:val="000000"/>
          <w:sz w:val="24"/>
          <w:szCs w:val="24"/>
          <w:lang w:eastAsia="ru-RU"/>
        </w:rPr>
        <w:t>Что называют солнечным камнем?</w:t>
      </w:r>
    </w:p>
    <w:p w:rsidR="00B26B78" w:rsidRDefault="00B26B78" w:rsidP="000D25F5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а) мрамор   б) гранит   в)янтарь   г) алмаз</w:t>
      </w:r>
    </w:p>
    <w:p w:rsidR="00B26B78" w:rsidRPr="005F4AB8" w:rsidRDefault="00B26B78" w:rsidP="000D25F5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3. </w:t>
      </w: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>Водное пространство, глубоко вдающаяся в сушу:</w:t>
      </w:r>
    </w:p>
    <w:p w:rsidR="00B26B78" w:rsidRDefault="00B26B78" w:rsidP="009D11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а) пролив       б)море     в) залив     г)впадина</w:t>
      </w:r>
    </w:p>
    <w:p w:rsidR="00B26B78" w:rsidRDefault="00B26B78" w:rsidP="002F136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4. </w:t>
      </w:r>
      <w:r>
        <w:rPr>
          <w:rFonts w:ascii="Times New Roman" w:hAnsi="Times New Roman"/>
          <w:b/>
          <w:sz w:val="24"/>
          <w:szCs w:val="24"/>
        </w:rPr>
        <w:t>Самое влажное место на Земле находится:</w:t>
      </w:r>
    </w:p>
    <w:p w:rsidR="00B26B78" w:rsidRDefault="00B26B78" w:rsidP="009D119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/>
          <w:sz w:val="24"/>
          <w:szCs w:val="24"/>
        </w:rPr>
        <w:t>а) в посёлке Оймякон  б) в городе Черапунджи   в) в горах Гималаи  г) в Африке</w:t>
      </w:r>
    </w:p>
    <w:p w:rsidR="00B26B78" w:rsidRDefault="00B26B78" w:rsidP="009D119E">
      <w:pP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5.  </w:t>
      </w:r>
      <w:r w:rsidRPr="008569A9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Параллельные друг другу окружности на глобусе называются:</w:t>
      </w:r>
      <w:r w:rsidRPr="003505A3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505A3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 а) меридианами   б</w:t>
      </w:r>
      <w:r w:rsidRPr="003505A3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) параллелями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в) экваторами    г</w:t>
      </w:r>
      <w:r w:rsidRPr="003505A3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) кругами</w:t>
      </w:r>
    </w:p>
    <w:p w:rsidR="00B26B78" w:rsidRPr="008569A9" w:rsidRDefault="00B26B78" w:rsidP="008569A9">
      <w:pPr>
        <w:pStyle w:val="c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</w:rPr>
      </w:pPr>
      <w:r>
        <w:rPr>
          <w:color w:val="000000"/>
          <w:shd w:val="clear" w:color="auto" w:fill="FFFFFF"/>
        </w:rPr>
        <w:t xml:space="preserve">              6</w:t>
      </w:r>
      <w:r w:rsidRPr="008569A9">
        <w:rPr>
          <w:b/>
          <w:color w:val="000000"/>
          <w:shd w:val="clear" w:color="auto" w:fill="FFFFFF"/>
        </w:rPr>
        <w:t xml:space="preserve">.  </w:t>
      </w:r>
      <w:r w:rsidRPr="008569A9">
        <w:rPr>
          <w:rStyle w:val="c1"/>
          <w:b/>
          <w:iCs/>
          <w:color w:val="000000"/>
        </w:rPr>
        <w:t>Високосный год продолжается</w:t>
      </w:r>
      <w:r>
        <w:rPr>
          <w:rStyle w:val="c1"/>
          <w:b/>
          <w:iCs/>
          <w:color w:val="000000"/>
        </w:rPr>
        <w:t>: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</w:t>
      </w:r>
      <w:r w:rsidRPr="008569A9">
        <w:rPr>
          <w:rStyle w:val="c3"/>
          <w:color w:val="000000"/>
        </w:rPr>
        <w:t>а) 366 сут</w:t>
      </w:r>
      <w:r>
        <w:rPr>
          <w:rStyle w:val="c3"/>
          <w:color w:val="000000"/>
        </w:rPr>
        <w:t>ок     б) 365 суток     в</w:t>
      </w:r>
      <w:r w:rsidRPr="008569A9">
        <w:rPr>
          <w:rStyle w:val="c3"/>
          <w:color w:val="000000"/>
        </w:rPr>
        <w:t>) 365,5 суток</w:t>
      </w:r>
      <w:r>
        <w:rPr>
          <w:rStyle w:val="c3"/>
          <w:color w:val="000000"/>
        </w:rPr>
        <w:t xml:space="preserve">   г) 368 суток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b/>
          <w:color w:val="000000"/>
        </w:rPr>
      </w:pPr>
      <w:r>
        <w:rPr>
          <w:rStyle w:val="c3"/>
          <w:color w:val="000000"/>
        </w:rPr>
        <w:t xml:space="preserve">               7. </w:t>
      </w:r>
      <w:r>
        <w:rPr>
          <w:rStyle w:val="c3"/>
          <w:b/>
          <w:color w:val="000000"/>
        </w:rPr>
        <w:t>Какие из перечисленных объектов расположены на территории Африки: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b/>
          <w:color w:val="000000"/>
        </w:rPr>
        <w:t xml:space="preserve">                    </w:t>
      </w:r>
      <w:r>
        <w:rPr>
          <w:rStyle w:val="c3"/>
          <w:color w:val="000000"/>
        </w:rPr>
        <w:t>а) Китай, Амазонка, Эйр – Норт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color w:val="000000"/>
        </w:rPr>
        <w:t xml:space="preserve">                    б) Амур, Байкал, Рейн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color w:val="000000"/>
        </w:rPr>
        <w:t xml:space="preserve">                    в) Виктория, Танганьика, Нил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color w:val="000000"/>
        </w:rPr>
        <w:t xml:space="preserve">                    г) Виктория, Танганьика, Байкал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b/>
          <w:color w:val="000000"/>
        </w:rPr>
      </w:pPr>
      <w:r>
        <w:rPr>
          <w:rStyle w:val="c3"/>
          <w:color w:val="000000"/>
        </w:rPr>
        <w:t xml:space="preserve">                 8. </w:t>
      </w:r>
      <w:r>
        <w:rPr>
          <w:rStyle w:val="c3"/>
          <w:b/>
          <w:color w:val="000000"/>
        </w:rPr>
        <w:t>Река, ручей, озеро, море входят в состав: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b/>
          <w:color w:val="000000"/>
        </w:rPr>
        <w:t xml:space="preserve">                     </w:t>
      </w:r>
      <w:r>
        <w:rPr>
          <w:rStyle w:val="c3"/>
          <w:color w:val="000000"/>
        </w:rPr>
        <w:t>а) атмосфера б) биосфера   в)гидросфера  г) литосфера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b/>
          <w:color w:val="000000"/>
        </w:rPr>
      </w:pPr>
      <w:r>
        <w:rPr>
          <w:rStyle w:val="c3"/>
          <w:color w:val="000000"/>
        </w:rPr>
        <w:t xml:space="preserve">                  9. </w:t>
      </w:r>
      <w:r>
        <w:rPr>
          <w:rStyle w:val="c3"/>
          <w:b/>
          <w:color w:val="000000"/>
        </w:rPr>
        <w:t>Земная кора – это: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b/>
          <w:color w:val="000000"/>
        </w:rPr>
        <w:t xml:space="preserve">                      </w:t>
      </w:r>
      <w:r>
        <w:rPr>
          <w:rStyle w:val="c3"/>
          <w:color w:val="000000"/>
        </w:rPr>
        <w:t>а) верхний слой земного шара, состоящий из горных пород</w:t>
      </w:r>
    </w:p>
    <w:p w:rsidR="00B26B78" w:rsidRPr="0075156A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color w:val="000000"/>
        </w:rPr>
        <w:t xml:space="preserve">                      б)</w:t>
      </w:r>
      <w:r w:rsidRPr="0075156A">
        <w:rPr>
          <w:rStyle w:val="c3"/>
          <w:color w:val="000000"/>
        </w:rPr>
        <w:t xml:space="preserve"> </w:t>
      </w:r>
      <w:r>
        <w:rPr>
          <w:rStyle w:val="c3"/>
          <w:color w:val="000000"/>
        </w:rPr>
        <w:t>нижний слой земного шара, состоящий из горных пород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75156A">
        <w:rPr>
          <w:color w:val="000000"/>
        </w:rPr>
        <w:t xml:space="preserve">                    </w:t>
      </w:r>
      <w:r>
        <w:rPr>
          <w:color w:val="000000"/>
        </w:rPr>
        <w:t xml:space="preserve">  д</w:t>
      </w:r>
      <w:r w:rsidRPr="0075156A">
        <w:rPr>
          <w:color w:val="000000"/>
        </w:rPr>
        <w:t>)</w:t>
      </w:r>
      <w:r w:rsidRPr="0075156A">
        <w:rPr>
          <w:rStyle w:val="c3"/>
          <w:color w:val="000000"/>
        </w:rPr>
        <w:t xml:space="preserve"> </w:t>
      </w:r>
      <w:r>
        <w:rPr>
          <w:rStyle w:val="c3"/>
          <w:color w:val="000000"/>
        </w:rPr>
        <w:t>средний слой земного шара, состоящий из горных пород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color w:val="000000"/>
        </w:rPr>
        <w:t xml:space="preserve">                      г)</w:t>
      </w:r>
      <w:r w:rsidRPr="0075156A">
        <w:rPr>
          <w:rStyle w:val="c3"/>
          <w:color w:val="000000"/>
        </w:rPr>
        <w:t xml:space="preserve"> </w:t>
      </w:r>
      <w:r>
        <w:rPr>
          <w:rStyle w:val="c3"/>
          <w:color w:val="000000"/>
        </w:rPr>
        <w:t>поверхностный слой земного шара, состоящий из горных пород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b/>
          <w:color w:val="000000"/>
        </w:rPr>
      </w:pPr>
      <w:r>
        <w:rPr>
          <w:rStyle w:val="c3"/>
          <w:color w:val="000000"/>
        </w:rPr>
        <w:t xml:space="preserve">                   10. </w:t>
      </w:r>
      <w:r>
        <w:rPr>
          <w:rStyle w:val="c3"/>
          <w:b/>
          <w:color w:val="000000"/>
        </w:rPr>
        <w:t>Коренные жители Южной Америки: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>
        <w:rPr>
          <w:rStyle w:val="c3"/>
          <w:b/>
          <w:color w:val="000000"/>
        </w:rPr>
        <w:t xml:space="preserve">                        </w:t>
      </w:r>
      <w:r>
        <w:rPr>
          <w:rStyle w:val="c3"/>
          <w:color w:val="000000"/>
        </w:rPr>
        <w:t xml:space="preserve">а) финикийцы  б) индейцы  д)скифы  г) викинги     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b/>
          <w:color w:val="000000"/>
        </w:rPr>
      </w:pPr>
      <w:r>
        <w:rPr>
          <w:rStyle w:val="c3"/>
          <w:color w:val="000000"/>
        </w:rPr>
        <w:t xml:space="preserve">       11. </w:t>
      </w:r>
      <w:r w:rsidRPr="000020BD">
        <w:rPr>
          <w:b/>
          <w:color w:val="000000"/>
          <w:shd w:val="clear" w:color="auto" w:fill="FFFFFF"/>
        </w:rPr>
        <w:t>Расположите горы в порядке убывания их высоты. (от самых высоких к низким)</w:t>
      </w:r>
      <w:r w:rsidRPr="000020BD">
        <w:rPr>
          <w:b/>
          <w:color w:val="000000"/>
        </w:rPr>
        <w:br/>
      </w:r>
      <w:r>
        <w:rPr>
          <w:color w:val="000000"/>
          <w:shd w:val="clear" w:color="auto" w:fill="FFFFFF"/>
        </w:rPr>
        <w:t xml:space="preserve">                         а</w:t>
      </w:r>
      <w:r w:rsidRPr="009A7C47">
        <w:rPr>
          <w:color w:val="000000"/>
          <w:shd w:val="clear" w:color="auto" w:fill="FFFFFF"/>
        </w:rPr>
        <w:t>) Кавказ </w:t>
      </w:r>
      <w:r w:rsidRPr="009A7C47">
        <w:rPr>
          <w:color w:val="000000"/>
        </w:rPr>
        <w:br/>
      </w:r>
      <w:r>
        <w:rPr>
          <w:color w:val="000000"/>
          <w:shd w:val="clear" w:color="auto" w:fill="FFFFFF"/>
        </w:rPr>
        <w:t xml:space="preserve">                         б</w:t>
      </w:r>
      <w:r w:rsidRPr="009A7C47">
        <w:rPr>
          <w:color w:val="000000"/>
          <w:shd w:val="clear" w:color="auto" w:fill="FFFFFF"/>
        </w:rPr>
        <w:t>) Гималаи </w:t>
      </w:r>
      <w:r w:rsidRPr="009A7C47">
        <w:rPr>
          <w:color w:val="000000"/>
        </w:rPr>
        <w:br/>
      </w:r>
      <w:r>
        <w:rPr>
          <w:color w:val="000000"/>
          <w:shd w:val="clear" w:color="auto" w:fill="FFFFFF"/>
        </w:rPr>
        <w:t xml:space="preserve">                         в</w:t>
      </w:r>
      <w:r w:rsidRPr="009A7C47">
        <w:rPr>
          <w:color w:val="000000"/>
          <w:shd w:val="clear" w:color="auto" w:fill="FFFFFF"/>
        </w:rPr>
        <w:t>) Кордильеры </w:t>
      </w:r>
      <w:r w:rsidRPr="009A7C47">
        <w:rPr>
          <w:color w:val="000000"/>
        </w:rPr>
        <w:br/>
      </w:r>
      <w:r>
        <w:rPr>
          <w:color w:val="000000"/>
          <w:shd w:val="clear" w:color="auto" w:fill="FFFFFF"/>
        </w:rPr>
        <w:t xml:space="preserve">                          г</w:t>
      </w:r>
      <w:r w:rsidRPr="009A7C47">
        <w:rPr>
          <w:color w:val="000000"/>
          <w:shd w:val="clear" w:color="auto" w:fill="FFFFFF"/>
        </w:rPr>
        <w:t>) Уральские</w:t>
      </w:r>
    </w:p>
    <w:p w:rsidR="00B26B78" w:rsidRDefault="00B26B78" w:rsidP="008569A9">
      <w:pPr>
        <w:pStyle w:val="c6"/>
        <w:shd w:val="clear" w:color="auto" w:fill="FFFFFF"/>
        <w:spacing w:before="0" w:beforeAutospacing="0" w:after="0" w:afterAutospacing="0"/>
        <w:rPr>
          <w:rStyle w:val="c3"/>
          <w:b/>
          <w:color w:val="000000"/>
        </w:rPr>
      </w:pPr>
      <w:r>
        <w:rPr>
          <w:rStyle w:val="c3"/>
          <w:b/>
          <w:color w:val="000000"/>
        </w:rPr>
        <w:t xml:space="preserve">         </w:t>
      </w:r>
      <w:r>
        <w:rPr>
          <w:rStyle w:val="c3"/>
          <w:color w:val="000000"/>
        </w:rPr>
        <w:t xml:space="preserve">12. </w:t>
      </w:r>
      <w:r>
        <w:rPr>
          <w:rStyle w:val="c3"/>
          <w:b/>
          <w:color w:val="000000"/>
        </w:rPr>
        <w:t xml:space="preserve">Установите соответствие между именами российских путешественников и   </w:t>
      </w:r>
    </w:p>
    <w:p w:rsidR="00B26B78" w:rsidRDefault="00B26B78" w:rsidP="00543301">
      <w:pPr>
        <w:pStyle w:val="c6"/>
        <w:shd w:val="clear" w:color="auto" w:fill="FFFFFF"/>
        <w:spacing w:before="0" w:beforeAutospacing="0" w:after="0" w:afterAutospacing="0"/>
        <w:rPr>
          <w:rStyle w:val="c3"/>
          <w:b/>
          <w:color w:val="000000"/>
        </w:rPr>
      </w:pPr>
      <w:r>
        <w:rPr>
          <w:rStyle w:val="c3"/>
          <w:b/>
          <w:color w:val="000000"/>
        </w:rPr>
        <w:t xml:space="preserve">               историческими событиями:</w:t>
      </w:r>
    </w:p>
    <w:p w:rsidR="00B26B78" w:rsidRPr="00543301" w:rsidRDefault="00B26B78" w:rsidP="00543301">
      <w:pPr>
        <w:pStyle w:val="c6"/>
        <w:shd w:val="clear" w:color="auto" w:fill="FFFFFF"/>
        <w:spacing w:before="0" w:beforeAutospacing="0" w:after="0" w:afterAutospacing="0"/>
        <w:rPr>
          <w:rFonts w:ascii="Arial" w:hAnsi="Arial" w:cs="Arial"/>
          <w:b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85"/>
        <w:gridCol w:w="4786"/>
      </w:tblGrid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Путешественник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Историческое событие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1.Фаддей Беллинсгаузен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А. первое русское кругосветное плавание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2.Юрий Лисянский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Б. открытие Антарктиды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3.Витус Беринг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В. Открытие пролива между Азией и Америкой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4.Михаил Лазарев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Г. исследование побережья Камчатки, Аляски</w:t>
            </w: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5.Иван Крузенштерн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6B78" w:rsidRPr="00E37CB1" w:rsidTr="00E37CB1">
        <w:tc>
          <w:tcPr>
            <w:tcW w:w="4785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CB1">
              <w:rPr>
                <w:rFonts w:ascii="Times New Roman" w:hAnsi="Times New Roman"/>
                <w:sz w:val="24"/>
                <w:szCs w:val="24"/>
              </w:rPr>
              <w:t>6.Семён Дежнев</w:t>
            </w:r>
          </w:p>
        </w:tc>
        <w:tc>
          <w:tcPr>
            <w:tcW w:w="4786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26B78" w:rsidRDefault="00B26B78" w:rsidP="009D119E">
      <w:pP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13. </w:t>
      </w:r>
      <w:r w:rsidRPr="00C66B2E"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>Используя предложенную характеристику, определите о каком материке идет речь:</w:t>
      </w:r>
      <w:r w:rsidRPr="00110AFF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« Этот материк совместно с другим материком образует одну часть света. На этом материке холоднее на юге, чем на севере. Только на этом материке в диком виде растёт каучуковое дерево гевея </w:t>
      </w:r>
      <w:r w:rsidRPr="00110AFF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».</w:t>
      </w:r>
      <w:r w:rsidRPr="00110AFF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            </w:t>
      </w:r>
      <w:r w:rsidRPr="00110AFF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От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вет __________________________</w:t>
      </w:r>
      <w:r w:rsidRPr="00110AFF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>____________________</w:t>
      </w:r>
    </w:p>
    <w:p w:rsidR="00B26B78" w:rsidRDefault="00B26B78" w:rsidP="00C655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  14. </w:t>
      </w:r>
      <w:r w:rsidRPr="00C66B2E">
        <w:rPr>
          <w:rFonts w:ascii="Times New Roman" w:hAnsi="Times New Roman"/>
          <w:b/>
          <w:sz w:val="24"/>
          <w:szCs w:val="24"/>
        </w:rPr>
        <w:t>По какому принципу образован ряд</w:t>
      </w:r>
      <w:r>
        <w:rPr>
          <w:rFonts w:ascii="Times New Roman" w:hAnsi="Times New Roman"/>
          <w:sz w:val="24"/>
          <w:szCs w:val="24"/>
        </w:rPr>
        <w:t>:</w:t>
      </w:r>
      <w:r w:rsidRPr="00F20197">
        <w:rPr>
          <w:rFonts w:ascii="Times New Roman" w:hAnsi="Times New Roman"/>
          <w:sz w:val="24"/>
          <w:szCs w:val="24"/>
        </w:rPr>
        <w:t xml:space="preserve"> </w:t>
      </w:r>
    </w:p>
    <w:p w:rsidR="00B26B78" w:rsidRDefault="00B26B78" w:rsidP="00C655B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20197">
        <w:rPr>
          <w:rFonts w:ascii="Times New Roman" w:hAnsi="Times New Roman"/>
          <w:sz w:val="24"/>
          <w:szCs w:val="24"/>
        </w:rPr>
        <w:t xml:space="preserve">                    </w:t>
      </w:r>
      <w:r>
        <w:rPr>
          <w:rFonts w:ascii="Times New Roman" w:hAnsi="Times New Roman"/>
          <w:sz w:val="24"/>
          <w:szCs w:val="24"/>
        </w:rPr>
        <w:t xml:space="preserve">     1)</w:t>
      </w:r>
      <w:r w:rsidRPr="00F20197">
        <w:rPr>
          <w:rFonts w:ascii="Times New Roman" w:hAnsi="Times New Roman"/>
          <w:sz w:val="24"/>
          <w:szCs w:val="24"/>
        </w:rPr>
        <w:t xml:space="preserve">литосфера, гидросфера, атмосфера, биосфера –                                                                     </w:t>
      </w:r>
    </w:p>
    <w:p w:rsidR="00B26B78" w:rsidRDefault="00B26B78" w:rsidP="00C655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Pr="00F20197">
        <w:rPr>
          <w:rFonts w:ascii="Times New Roman" w:hAnsi="Times New Roman"/>
          <w:sz w:val="24"/>
          <w:szCs w:val="24"/>
        </w:rPr>
        <w:t xml:space="preserve">2)реки, озёра, ледники, подземные воды, болота –                                                            </w:t>
      </w:r>
    </w:p>
    <w:p w:rsidR="00B26B78" w:rsidRDefault="00B26B78" w:rsidP="00C655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Pr="00F20197">
        <w:rPr>
          <w:rFonts w:ascii="Times New Roman" w:hAnsi="Times New Roman"/>
          <w:sz w:val="24"/>
          <w:szCs w:val="24"/>
        </w:rPr>
        <w:t xml:space="preserve">3)сейсмограф, флюгер, барометр, термометр –                                                              </w:t>
      </w:r>
    </w:p>
    <w:p w:rsidR="00B26B78" w:rsidRDefault="00B26B78" w:rsidP="00C66B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</w:t>
      </w:r>
      <w:r w:rsidRPr="00F20197">
        <w:rPr>
          <w:rFonts w:ascii="Times New Roman" w:hAnsi="Times New Roman"/>
          <w:sz w:val="24"/>
          <w:szCs w:val="24"/>
        </w:rPr>
        <w:t>4)кабан, волк, лиса, белка, лесной жаворонок –</w:t>
      </w:r>
    </w:p>
    <w:p w:rsidR="00B26B78" w:rsidRDefault="00B26B78" w:rsidP="00C655B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15. </w:t>
      </w:r>
      <w:r>
        <w:rPr>
          <w:rFonts w:ascii="Times New Roman" w:hAnsi="Times New Roman"/>
          <w:b/>
          <w:sz w:val="24"/>
          <w:szCs w:val="24"/>
        </w:rPr>
        <w:t>Дополните утверждение:</w:t>
      </w:r>
    </w:p>
    <w:p w:rsidR="00B26B78" w:rsidRDefault="00B26B78" w:rsidP="00C655B2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 xml:space="preserve">Самый крупный по площади материк_____________ больше самого маленького </w:t>
      </w:r>
    </w:p>
    <w:p w:rsidR="00B26B78" w:rsidRPr="00C655B2" w:rsidRDefault="00B26B78" w:rsidP="00C66B2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по площади материка_________________на ___ млн. км².</w:t>
      </w:r>
    </w:p>
    <w:p w:rsidR="00B26B78" w:rsidRDefault="00B26B78" w:rsidP="009D119E">
      <w:pP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B26B78" w:rsidRPr="00237525" w:rsidRDefault="00B26B78" w:rsidP="0023752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   </w:t>
      </w:r>
      <w:r w:rsidRPr="00110AFF">
        <w:rPr>
          <w:rFonts w:ascii="Times New Roman" w:hAnsi="Times New Roman"/>
          <w:color w:val="000000"/>
          <w:sz w:val="24"/>
          <w:szCs w:val="24"/>
          <w:lang w:eastAsia="ru-RU"/>
        </w:rPr>
        <w:br/>
      </w:r>
      <w:r w:rsidRPr="00FB0489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 w:rsidRPr="00FB0489">
        <w:rPr>
          <w:rFonts w:ascii="Times New Roman" w:hAnsi="Times New Roman"/>
          <w:color w:val="000000"/>
          <w:sz w:val="28"/>
          <w:szCs w:val="28"/>
          <w:lang w:eastAsia="ru-RU"/>
        </w:rPr>
        <w:br/>
      </w:r>
      <w:r>
        <w:rPr>
          <w:rFonts w:ascii="Times New Roman" w:hAnsi="Times New Roman"/>
          <w:sz w:val="24"/>
          <w:szCs w:val="24"/>
        </w:rPr>
        <w:t xml:space="preserve">                </w:t>
      </w:r>
      <w:r w:rsidRPr="00EE17CA">
        <w:rPr>
          <w:rFonts w:ascii="Times New Roman" w:hAnsi="Times New Roman"/>
          <w:sz w:val="24"/>
          <w:szCs w:val="24"/>
        </w:rPr>
        <w:t xml:space="preserve">                      </w:t>
      </w:r>
      <w:r w:rsidRPr="00C655B2">
        <w:rPr>
          <w:rFonts w:ascii="Times New Roman" w:hAnsi="Times New Roman"/>
          <w:sz w:val="24"/>
          <w:szCs w:val="24"/>
          <w:lang w:eastAsia="ru-RU"/>
        </w:rPr>
        <w:t>Схема поэлементного анализа выполнения работы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71"/>
        <w:gridCol w:w="5749"/>
        <w:gridCol w:w="1602"/>
        <w:gridCol w:w="1474"/>
      </w:tblGrid>
      <w:tr w:rsidR="00B26B78" w:rsidRPr="00E37CB1" w:rsidTr="00E37CB1">
        <w:tc>
          <w:tcPr>
            <w:tcW w:w="1171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№ задания </w:t>
            </w: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Какие элементы знаний, умений выявляются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Стоимость каждого элемента 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Общая стоимость задания</w:t>
            </w:r>
          </w:p>
        </w:tc>
      </w:tr>
      <w:tr w:rsidR="00B26B78" w:rsidRPr="00E37CB1" w:rsidTr="00E37CB1">
        <w:tc>
          <w:tcPr>
            <w:tcW w:w="1171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1 - 10</w:t>
            </w: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Выбор одного варианта ответа из четырёх предложенных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B26B78" w:rsidRPr="00E37CB1" w:rsidTr="00E37CB1">
        <w:tc>
          <w:tcPr>
            <w:tcW w:w="1171" w:type="dxa"/>
            <w:vMerge w:val="restart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11- 13</w:t>
            </w: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Нахождение общего признака образования ряда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26B78" w:rsidRPr="00E37CB1" w:rsidTr="00E37CB1">
        <w:tc>
          <w:tcPr>
            <w:tcW w:w="1171" w:type="dxa"/>
            <w:vMerge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Нахождение причинно-следственных связей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26B78" w:rsidRPr="00E37CB1" w:rsidTr="00E37CB1">
        <w:tc>
          <w:tcPr>
            <w:tcW w:w="1171" w:type="dxa"/>
            <w:vMerge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Восстановление  последовательности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26B78" w:rsidRPr="00E37CB1" w:rsidTr="00E37CB1">
        <w:tc>
          <w:tcPr>
            <w:tcW w:w="1171" w:type="dxa"/>
            <w:vMerge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Знание понятий 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B26B78" w:rsidRPr="00E37CB1" w:rsidTr="00E37CB1">
        <w:tc>
          <w:tcPr>
            <w:tcW w:w="1171" w:type="dxa"/>
            <w:vMerge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Умение соотнести понятие и его определение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26B78" w:rsidRPr="00E37CB1" w:rsidTr="00E37CB1">
        <w:trPr>
          <w:trHeight w:val="255"/>
        </w:trPr>
        <w:tc>
          <w:tcPr>
            <w:tcW w:w="1171" w:type="dxa"/>
            <w:vMerge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Умение узнавать  по признакам географические приборы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26B78" w:rsidRPr="00E37CB1" w:rsidTr="00E37CB1">
        <w:trPr>
          <w:trHeight w:val="270"/>
        </w:trPr>
        <w:tc>
          <w:tcPr>
            <w:tcW w:w="1171" w:type="dxa"/>
            <w:vMerge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Умение находить черты географических явлений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26B78" w:rsidRPr="00E37CB1" w:rsidTr="00E37CB1">
        <w:trPr>
          <w:trHeight w:val="187"/>
        </w:trPr>
        <w:tc>
          <w:tcPr>
            <w:tcW w:w="1171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14 - 15</w:t>
            </w:r>
          </w:p>
        </w:tc>
        <w:tc>
          <w:tcPr>
            <w:tcW w:w="5749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Критерий1Знания и умения: определять на местности местоположение географических объектов.</w:t>
            </w: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Критерий 2.Знание фактов: выделять и описывать существенные признаки географических объектов. </w:t>
            </w: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Критерий3. Составление краткой географической характеристики.</w:t>
            </w:r>
          </w:p>
        </w:tc>
        <w:tc>
          <w:tcPr>
            <w:tcW w:w="1602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4" w:type="dxa"/>
          </w:tcPr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B26B78" w:rsidRPr="00E37CB1" w:rsidRDefault="00B26B78" w:rsidP="00E37C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7CB1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B26B78" w:rsidRPr="00C655B2" w:rsidRDefault="00B26B78" w:rsidP="00C655B2">
      <w:pPr>
        <w:jc w:val="center"/>
        <w:rPr>
          <w:rFonts w:ascii="Times New Roman" w:hAnsi="Times New Roman"/>
          <w:sz w:val="24"/>
          <w:szCs w:val="24"/>
          <w:lang w:eastAsia="ru-RU"/>
        </w:rPr>
      </w:pPr>
      <w:r w:rsidRPr="00C655B2">
        <w:rPr>
          <w:rFonts w:ascii="Times New Roman" w:hAnsi="Times New Roman"/>
          <w:sz w:val="24"/>
          <w:szCs w:val="24"/>
          <w:lang w:eastAsia="ru-RU"/>
        </w:rPr>
        <w:t>Критерии оценивания:</w:t>
      </w:r>
    </w:p>
    <w:p w:rsidR="00B26B78" w:rsidRPr="00C655B2" w:rsidRDefault="00B26B78" w:rsidP="00C655B2">
      <w:p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Общий итог: 40</w:t>
      </w:r>
      <w:r w:rsidRPr="00C655B2">
        <w:rPr>
          <w:rFonts w:ascii="Times New Roman" w:hAnsi="Times New Roman"/>
          <w:sz w:val="24"/>
          <w:szCs w:val="24"/>
          <w:lang w:eastAsia="ru-RU"/>
        </w:rPr>
        <w:t xml:space="preserve"> баллов</w:t>
      </w:r>
    </w:p>
    <w:p w:rsidR="00B26B78" w:rsidRPr="00C655B2" w:rsidRDefault="00B26B78" w:rsidP="00C655B2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«5» - 100-86% -  (40 - 35 </w:t>
      </w:r>
      <w:r w:rsidRPr="00C655B2">
        <w:rPr>
          <w:rFonts w:ascii="Times New Roman" w:hAnsi="Times New Roman"/>
          <w:sz w:val="24"/>
          <w:szCs w:val="24"/>
          <w:lang w:eastAsia="ru-RU"/>
        </w:rPr>
        <w:t xml:space="preserve"> баллов) </w:t>
      </w:r>
    </w:p>
    <w:p w:rsidR="00B26B78" w:rsidRPr="00C655B2" w:rsidRDefault="00B26B78" w:rsidP="00C655B2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«4» - 85- 66% -   ( 34 - 30</w:t>
      </w:r>
      <w:r w:rsidRPr="00C655B2">
        <w:rPr>
          <w:rFonts w:ascii="Times New Roman" w:hAnsi="Times New Roman"/>
          <w:sz w:val="24"/>
          <w:szCs w:val="24"/>
          <w:lang w:eastAsia="ru-RU"/>
        </w:rPr>
        <w:t xml:space="preserve">  балл</w:t>
      </w:r>
      <w:r>
        <w:rPr>
          <w:rFonts w:ascii="Times New Roman" w:hAnsi="Times New Roman"/>
          <w:sz w:val="24"/>
          <w:szCs w:val="24"/>
          <w:lang w:eastAsia="ru-RU"/>
        </w:rPr>
        <w:t>ов</w:t>
      </w:r>
      <w:r w:rsidRPr="00C655B2">
        <w:rPr>
          <w:rFonts w:ascii="Times New Roman" w:hAnsi="Times New Roman"/>
          <w:sz w:val="24"/>
          <w:szCs w:val="24"/>
          <w:lang w:eastAsia="ru-RU"/>
        </w:rPr>
        <w:t>)</w:t>
      </w:r>
    </w:p>
    <w:p w:rsidR="00B26B78" w:rsidRPr="00C655B2" w:rsidRDefault="00B26B78" w:rsidP="00C655B2">
      <w:pPr>
        <w:rPr>
          <w:rFonts w:ascii="Times New Roman" w:hAnsi="Times New Roman"/>
          <w:sz w:val="24"/>
          <w:szCs w:val="24"/>
          <w:lang w:eastAsia="ru-RU"/>
        </w:rPr>
      </w:pPr>
      <w:r w:rsidRPr="00C655B2">
        <w:rPr>
          <w:rFonts w:ascii="Times New Roman" w:hAnsi="Times New Roman"/>
          <w:sz w:val="24"/>
          <w:szCs w:val="24"/>
          <w:lang w:eastAsia="ru-RU"/>
        </w:rPr>
        <w:t xml:space="preserve">«3» -   65- </w:t>
      </w:r>
      <w:r>
        <w:rPr>
          <w:rFonts w:ascii="Times New Roman" w:hAnsi="Times New Roman"/>
          <w:sz w:val="24"/>
          <w:szCs w:val="24"/>
          <w:lang w:eastAsia="ru-RU"/>
        </w:rPr>
        <w:t>51% -  ( 29 - 21 балл</w:t>
      </w:r>
      <w:r w:rsidRPr="00C655B2">
        <w:rPr>
          <w:rFonts w:ascii="Times New Roman" w:hAnsi="Times New Roman"/>
          <w:sz w:val="24"/>
          <w:szCs w:val="24"/>
          <w:lang w:eastAsia="ru-RU"/>
        </w:rPr>
        <w:t xml:space="preserve">)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«2» -  50-0%  -     (20 </w:t>
      </w:r>
      <w:r w:rsidRPr="00C655B2">
        <w:rPr>
          <w:rFonts w:ascii="Times New Roman" w:hAnsi="Times New Roman"/>
          <w:sz w:val="24"/>
          <w:szCs w:val="24"/>
          <w:lang w:eastAsia="ru-RU"/>
        </w:rPr>
        <w:t>-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C655B2">
        <w:rPr>
          <w:rFonts w:ascii="Times New Roman" w:hAnsi="Times New Roman"/>
          <w:sz w:val="24"/>
          <w:szCs w:val="24"/>
          <w:lang w:eastAsia="ru-RU"/>
        </w:rPr>
        <w:t xml:space="preserve">0 баллов) </w:t>
      </w:r>
      <w:bookmarkStart w:id="0" w:name="_GoBack"/>
      <w:bookmarkEnd w:id="0"/>
    </w:p>
    <w:p w:rsidR="00B26B78" w:rsidRPr="00C655B2" w:rsidRDefault="00B26B78" w:rsidP="00720602">
      <w:pPr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C655B2">
        <w:rPr>
          <w:rFonts w:ascii="Times New Roman" w:hAnsi="Times New Roman"/>
          <w:sz w:val="24"/>
          <w:szCs w:val="24"/>
        </w:rPr>
        <w:t xml:space="preserve">                                   </w:t>
      </w:r>
    </w:p>
    <w:p w:rsidR="00B26B78" w:rsidRPr="00C655B2" w:rsidRDefault="00B26B78" w:rsidP="003E5800">
      <w:pPr>
        <w:tabs>
          <w:tab w:val="left" w:pos="0"/>
          <w:tab w:val="left" w:pos="426"/>
          <w:tab w:val="left" w:pos="567"/>
        </w:tabs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  <w:r w:rsidRPr="00C655B2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   </w:t>
      </w:r>
    </w:p>
    <w:p w:rsidR="00B26B78" w:rsidRPr="00C655B2" w:rsidRDefault="00B26B78" w:rsidP="003E5800">
      <w:pPr>
        <w:tabs>
          <w:tab w:val="left" w:pos="0"/>
          <w:tab w:val="left" w:pos="426"/>
          <w:tab w:val="left" w:pos="567"/>
        </w:tabs>
        <w:rPr>
          <w:rFonts w:ascii="Times New Roman" w:hAnsi="Times New Roman"/>
          <w:b/>
          <w:sz w:val="24"/>
          <w:szCs w:val="24"/>
        </w:rPr>
      </w:pPr>
      <w:r w:rsidRPr="00C655B2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      </w:t>
      </w:r>
    </w:p>
    <w:sectPr w:rsidR="00B26B78" w:rsidRPr="00C655B2" w:rsidSect="00A83343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62411"/>
    <w:multiLevelType w:val="multilevel"/>
    <w:tmpl w:val="DA82688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4FAC"/>
    <w:rsid w:val="000020BD"/>
    <w:rsid w:val="000368DD"/>
    <w:rsid w:val="00042BB9"/>
    <w:rsid w:val="000743E3"/>
    <w:rsid w:val="000D25F5"/>
    <w:rsid w:val="000E2E43"/>
    <w:rsid w:val="00110AFF"/>
    <w:rsid w:val="001406B6"/>
    <w:rsid w:val="001560CA"/>
    <w:rsid w:val="00176B22"/>
    <w:rsid w:val="00237525"/>
    <w:rsid w:val="00252469"/>
    <w:rsid w:val="00262A17"/>
    <w:rsid w:val="002F136D"/>
    <w:rsid w:val="002F2EE8"/>
    <w:rsid w:val="003115EA"/>
    <w:rsid w:val="00325DCA"/>
    <w:rsid w:val="003505A3"/>
    <w:rsid w:val="003E5800"/>
    <w:rsid w:val="00442124"/>
    <w:rsid w:val="00543301"/>
    <w:rsid w:val="005F4AB8"/>
    <w:rsid w:val="00646422"/>
    <w:rsid w:val="006833D7"/>
    <w:rsid w:val="00720602"/>
    <w:rsid w:val="0075156A"/>
    <w:rsid w:val="008569A9"/>
    <w:rsid w:val="008D288B"/>
    <w:rsid w:val="008E1F00"/>
    <w:rsid w:val="009A7C47"/>
    <w:rsid w:val="009D119E"/>
    <w:rsid w:val="00A25390"/>
    <w:rsid w:val="00A83343"/>
    <w:rsid w:val="00B26B78"/>
    <w:rsid w:val="00C44FAC"/>
    <w:rsid w:val="00C55117"/>
    <w:rsid w:val="00C655B2"/>
    <w:rsid w:val="00C66B2E"/>
    <w:rsid w:val="00D55DBF"/>
    <w:rsid w:val="00E17567"/>
    <w:rsid w:val="00E37CB1"/>
    <w:rsid w:val="00E71D02"/>
    <w:rsid w:val="00EE17CA"/>
    <w:rsid w:val="00F20197"/>
    <w:rsid w:val="00FB04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4FA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39">
    <w:name w:val="c39"/>
    <w:basedOn w:val="Normal"/>
    <w:uiPriority w:val="99"/>
    <w:rsid w:val="005F4A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6">
    <w:name w:val="c16"/>
    <w:basedOn w:val="DefaultParagraphFont"/>
    <w:uiPriority w:val="99"/>
    <w:rsid w:val="005F4AB8"/>
    <w:rPr>
      <w:rFonts w:cs="Times New Roman"/>
    </w:rPr>
  </w:style>
  <w:style w:type="character" w:customStyle="1" w:styleId="c5">
    <w:name w:val="c5"/>
    <w:basedOn w:val="DefaultParagraphFont"/>
    <w:uiPriority w:val="99"/>
    <w:rsid w:val="005F4AB8"/>
    <w:rPr>
      <w:rFonts w:cs="Times New Roman"/>
    </w:rPr>
  </w:style>
  <w:style w:type="character" w:customStyle="1" w:styleId="c1">
    <w:name w:val="c1"/>
    <w:basedOn w:val="DefaultParagraphFont"/>
    <w:uiPriority w:val="99"/>
    <w:rsid w:val="005F4AB8"/>
    <w:rPr>
      <w:rFonts w:cs="Times New Roman"/>
    </w:rPr>
  </w:style>
  <w:style w:type="character" w:customStyle="1" w:styleId="c3">
    <w:name w:val="c3"/>
    <w:basedOn w:val="DefaultParagraphFont"/>
    <w:uiPriority w:val="99"/>
    <w:rsid w:val="005F4AB8"/>
    <w:rPr>
      <w:rFonts w:cs="Times New Roman"/>
    </w:rPr>
  </w:style>
  <w:style w:type="paragraph" w:customStyle="1" w:styleId="c6">
    <w:name w:val="c6"/>
    <w:basedOn w:val="Normal"/>
    <w:uiPriority w:val="99"/>
    <w:rsid w:val="005F4AB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6833D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rsid w:val="001406B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49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7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7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7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339</TotalTime>
  <Pages>4</Pages>
  <Words>1280</Words>
  <Characters>7297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User</cp:lastModifiedBy>
  <cp:revision>11</cp:revision>
  <dcterms:created xsi:type="dcterms:W3CDTF">2018-01-23T11:13:00Z</dcterms:created>
  <dcterms:modified xsi:type="dcterms:W3CDTF">2018-01-25T07:20:00Z</dcterms:modified>
</cp:coreProperties>
</file>